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2613"/>
        <w:gridCol w:w="2614"/>
        <w:gridCol w:w="4579"/>
      </w:tblGrid>
      <w:tr w:rsidR="00CE1E3B" w:rsidTr="00152C72">
        <w:trPr>
          <w:cantSplit/>
          <w:trHeight w:hRule="exact" w:val="10368"/>
          <w:tblHeader/>
          <w:jc w:val="left"/>
        </w:trPr>
        <w:tc>
          <w:tcPr>
            <w:tcW w:w="4579" w:type="dxa"/>
            <w:shd w:val="clear" w:color="auto" w:fill="FFFFFF" w:themeFill="background1"/>
            <w:tcMar>
              <w:top w:w="288" w:type="dxa"/>
              <w:right w:w="720" w:type="dxa"/>
            </w:tcMar>
          </w:tcPr>
          <w:p w:rsidR="00CE1E3B" w:rsidRPr="003B5923" w:rsidRDefault="003B5923" w:rsidP="00CE1E3B">
            <w:pPr>
              <w:pStyle w:val="BlockHeading"/>
              <w:rPr>
                <w:sz w:val="22"/>
                <w:szCs w:val="22"/>
              </w:rPr>
            </w:pPr>
            <w:r w:rsidRPr="003B5923">
              <w:rPr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91440" distB="91440" distL="114300" distR="114300" simplePos="0" relativeHeight="25165926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274320</wp:posOffset>
                      </wp:positionV>
                      <wp:extent cx="2964180" cy="1403985"/>
                      <wp:effectExtent l="0" t="0" r="26670" b="20955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418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5923" w:rsidRPr="003B5923" w:rsidRDefault="003B5923">
                                  <w:pPr>
                                    <w:pBdr>
                                      <w:top w:val="single" w:sz="24" w:space="8" w:color="99CB38" w:themeColor="accent1"/>
                                      <w:bottom w:val="single" w:sz="24" w:space="8" w:color="99CB38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“Volunteering is the ultimate in democracy. You vote in elections once a year, but when you volunteer, you vote every day about the kind of community you want to live in.” Marjorie Moore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21.6pt;width:233.4pt;height:110.55pt;z-index:25165926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" fillcolor="#00b0f0" strokecolor="#00b0f0">
                      <v:textbox style="mso-fit-shape-to-text:t">
                        <w:txbxContent>
                          <w:p w:rsidR="003B5923" w:rsidRPr="003B5923" w:rsidRDefault="003B5923">
                            <w:pPr>
                              <w:pBdr>
                                <w:top w:val="single" w:sz="24" w:space="8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“Volunteering is the ultimate in democracy. You vote in elections once a year, but when you volunteer, you vote every day about the kind of community you want to live in.” Marjorie Moore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  <w:p w:rsidR="00CE1E3B" w:rsidRDefault="00E13D4E" w:rsidP="00E13D4E">
            <w:pPr>
              <w:pStyle w:val="BlockText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450465" cy="3118485"/>
                  <wp:effectExtent l="0" t="0" r="698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issionStatement_thum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7B03D6" w:rsidRDefault="00484CCE" w:rsidP="007B03D6">
            <w:pPr>
              <w:pStyle w:val="ReturnAddress"/>
            </w:pPr>
            <w:sdt>
              <w:sdtPr>
                <w:id w:val="-1229453485"/>
                <w:placeholder>
                  <w:docPart w:val="F5CA65E71A7840CDA995E1FC592E3381"/>
                </w:placeholder>
                <w15:dataBinding w:prefixMappings="xmlns:ns0='http://schemas.microsoft.com/temp/samples' " w:xpath="/ns0:employees[1]/ns0:employee[1]/ns0:CustomerName[1]" w:storeItemID="{64F97C93-7F93-46CF-BC84-64F14BA1A1E2}"/>
                <w15:appearance w15:val="hidden"/>
              </w:sdtPr>
              <w:sdtEndPr/>
              <w:sdtContent>
                <w:r w:rsidR="00C779FB">
                  <w:t>Habitat for Humanity of East and Central Pasco County</w:t>
                </w:r>
              </w:sdtContent>
            </w:sdt>
          </w:p>
          <w:sdt>
            <w:sdtPr>
              <w:alias w:val="Enter Street Address City, ST ZIP Code:"/>
              <w:tag w:val="Enter Street Address City, ST ZIP Code:"/>
              <w:id w:val="513349731"/>
              <w:placeholder>
                <w:docPart w:val="1D96238710C2406183F2A6B8877FD705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E1E3B" w:rsidRDefault="00C779FB" w:rsidP="00152C72">
                <w:pPr>
                  <w:pStyle w:val="ReturnAddress"/>
                </w:pPr>
                <w:r>
                  <w:t>37220 Meridian Ave</w:t>
                </w:r>
                <w:r w:rsidR="00152C72">
                  <w:t>, Dade City, FL 33525</w:t>
                </w:r>
              </w:p>
            </w:sdtContent>
          </w:sdt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CE1E3B" w:rsidRDefault="00CE1E3B" w:rsidP="00152C72">
            <w:pPr>
              <w:pStyle w:val="Recipient"/>
            </w:pP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CE1E3B" w:rsidRPr="0037743C" w:rsidRDefault="00E13D4E" w:rsidP="00CE1E3B">
            <w:pPr>
              <w:pStyle w:val="Title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450465" cy="188849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shortened blu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D4E" w:rsidRPr="00857221" w:rsidRDefault="00B16B89" w:rsidP="00CE1E3B">
            <w:pPr>
              <w:pStyle w:val="Subtitle"/>
              <w:rPr>
                <w:b/>
                <w:color w:val="auto"/>
                <w:sz w:val="24"/>
                <w:szCs w:val="24"/>
              </w:rPr>
            </w:pPr>
            <w:r w:rsidRPr="00857221">
              <w:rPr>
                <w:b/>
                <w:color w:val="auto"/>
                <w:sz w:val="24"/>
                <w:szCs w:val="24"/>
              </w:rPr>
              <w:t>40</w:t>
            </w:r>
            <w:r w:rsidR="00E13D4E" w:rsidRPr="00857221">
              <w:rPr>
                <w:b/>
                <w:color w:val="auto"/>
                <w:sz w:val="24"/>
                <w:szCs w:val="24"/>
              </w:rPr>
              <w:t xml:space="preserve"> ways YOU can help Habitat for Humanity</w:t>
            </w:r>
            <w:r w:rsidR="00857221">
              <w:rPr>
                <w:b/>
                <w:color w:val="auto"/>
                <w:sz w:val="24"/>
                <w:szCs w:val="24"/>
              </w:rPr>
              <w:t xml:space="preserve"> change the lives in a family</w:t>
            </w:r>
          </w:p>
          <w:p w:rsidR="00CE1E3B" w:rsidRDefault="00E13D4E" w:rsidP="00CE1E3B">
            <w:r>
              <w:rPr>
                <w:noProof/>
                <w:lang w:eastAsia="en-US"/>
              </w:rPr>
              <w:drawing>
                <wp:inline distT="0" distB="0" distL="0" distR="0">
                  <wp:extent cx="2450465" cy="4360545"/>
                  <wp:effectExtent l="0" t="0" r="698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80511HabitatWomen9629h   1104x166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436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Default="00E13D4E" w:rsidP="00B16B89">
      <w:pPr>
        <w:pStyle w:val="NoSpacing"/>
        <w:shd w:val="clear" w:color="auto" w:fill="FFFFFF" w:themeFill="background1"/>
        <w:tabs>
          <w:tab w:val="left" w:pos="12612"/>
        </w:tabs>
      </w:pPr>
      <w:r>
        <w:tab/>
      </w: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:rsidTr="005F496D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A64652" w:rsidP="0037743C"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2633345" cy="1695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80511HabitatWomen9638h   1660x106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3C" w:rsidRPr="00C97737" w:rsidRDefault="00A64652" w:rsidP="0037743C">
            <w:pPr>
              <w:pStyle w:val="Heading1"/>
              <w:rPr>
                <w:b/>
                <w:color w:val="auto"/>
                <w:sz w:val="24"/>
                <w:szCs w:val="24"/>
                <w:u w:val="single"/>
              </w:rPr>
            </w:pPr>
            <w:r w:rsidRPr="00C97737">
              <w:rPr>
                <w:b/>
                <w:color w:val="auto"/>
                <w:sz w:val="24"/>
                <w:szCs w:val="24"/>
                <w:u w:val="single"/>
              </w:rPr>
              <w:t>Leadership on the Job Site</w:t>
            </w:r>
          </w:p>
          <w:p w:rsidR="0037743C" w:rsidRDefault="00A64652" w:rsidP="00A64652">
            <w:pPr>
              <w:pStyle w:val="ListParagraph"/>
              <w:numPr>
                <w:ilvl w:val="0"/>
                <w:numId w:val="15"/>
              </w:numPr>
              <w:rPr>
                <w:color w:val="auto"/>
                <w:sz w:val="16"/>
                <w:szCs w:val="16"/>
              </w:rPr>
            </w:pPr>
            <w:r w:rsidRPr="00A64652">
              <w:rPr>
                <w:color w:val="auto"/>
                <w:sz w:val="16"/>
                <w:szCs w:val="16"/>
              </w:rPr>
              <w:t>Serve as a “</w:t>
            </w:r>
            <w:r>
              <w:rPr>
                <w:color w:val="auto"/>
                <w:sz w:val="16"/>
                <w:szCs w:val="16"/>
              </w:rPr>
              <w:t>Crew</w:t>
            </w:r>
            <w:r w:rsidRPr="00A64652">
              <w:rPr>
                <w:color w:val="auto"/>
                <w:sz w:val="16"/>
                <w:szCs w:val="16"/>
              </w:rPr>
              <w:t xml:space="preserve"> Leader” for one house</w:t>
            </w:r>
          </w:p>
          <w:p w:rsidR="00A64652" w:rsidRDefault="00A64652" w:rsidP="00A64652">
            <w:pPr>
              <w:pStyle w:val="ListParagraph"/>
              <w:numPr>
                <w:ilvl w:val="0"/>
                <w:numId w:val="15"/>
              </w:numPr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Meet and Greet Volunteers</w:t>
            </w:r>
          </w:p>
          <w:p w:rsidR="009C2B3D" w:rsidRPr="009C2B3D" w:rsidRDefault="00A64652" w:rsidP="009C2B3D">
            <w:pPr>
              <w:pStyle w:val="ListParagraph"/>
              <w:numPr>
                <w:ilvl w:val="0"/>
                <w:numId w:val="15"/>
              </w:numPr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Issue out equipment and tools</w:t>
            </w:r>
          </w:p>
          <w:p w:rsidR="0037743C" w:rsidRPr="00C97737" w:rsidRDefault="00A64652" w:rsidP="0037743C">
            <w:pPr>
              <w:pStyle w:val="Heading2"/>
              <w:rPr>
                <w:sz w:val="24"/>
                <w:szCs w:val="24"/>
                <w:u w:val="single"/>
              </w:rPr>
            </w:pPr>
            <w:r w:rsidRPr="00C97737">
              <w:rPr>
                <w:sz w:val="24"/>
                <w:szCs w:val="24"/>
                <w:u w:val="single"/>
              </w:rPr>
              <w:t>House Construction</w:t>
            </w:r>
          </w:p>
          <w:p w:rsidR="0037743C" w:rsidRPr="00857221" w:rsidRDefault="00A64652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Siding</w:t>
            </w:r>
          </w:p>
          <w:p w:rsidR="00A64652" w:rsidRPr="00857221" w:rsidRDefault="00A64652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Painting</w:t>
            </w:r>
          </w:p>
          <w:p w:rsidR="00A64652" w:rsidRPr="00857221" w:rsidRDefault="00A64652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Finish carpentry</w:t>
            </w:r>
          </w:p>
          <w:p w:rsidR="00A64652" w:rsidRPr="00857221" w:rsidRDefault="00A64652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Cabinetry</w:t>
            </w:r>
          </w:p>
          <w:p w:rsidR="00A64652" w:rsidRPr="00857221" w:rsidRDefault="00A64652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Countertops</w:t>
            </w:r>
          </w:p>
          <w:p w:rsidR="00A64652" w:rsidRPr="00857221" w:rsidRDefault="00A64652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Site Prep/Lot clearing</w:t>
            </w:r>
          </w:p>
          <w:p w:rsidR="00A64652" w:rsidRPr="00857221" w:rsidRDefault="00C97737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Excavation</w:t>
            </w:r>
          </w:p>
          <w:p w:rsidR="00C97737" w:rsidRPr="00857221" w:rsidRDefault="00C97737" w:rsidP="00A64652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Install windows and doors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Framing/rough carpentry/salvage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Clean up</w:t>
            </w:r>
          </w:p>
          <w:p w:rsidR="00C97737" w:rsidRPr="00857221" w:rsidRDefault="00B16B89" w:rsidP="00C97737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 xml:space="preserve">Installing </w:t>
            </w:r>
            <w:r w:rsidR="00C97737" w:rsidRPr="00857221">
              <w:rPr>
                <w:color w:val="000000" w:themeColor="text1"/>
                <w:sz w:val="16"/>
                <w:szCs w:val="16"/>
              </w:rPr>
              <w:t>Floors/Tile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Landscaping</w:t>
            </w:r>
          </w:p>
          <w:p w:rsidR="00B16B89" w:rsidRPr="00857221" w:rsidRDefault="00C97737" w:rsidP="00B16B89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Hurricane straps</w:t>
            </w:r>
            <w:r w:rsidR="00B16B89" w:rsidRPr="00857221">
              <w:rPr>
                <w:color w:val="000000" w:themeColor="text1"/>
                <w:sz w:val="16"/>
                <w:szCs w:val="16"/>
              </w:rPr>
              <w:t xml:space="preserve"> and bracing</w:t>
            </w:r>
          </w:p>
          <w:p w:rsidR="00B16B89" w:rsidRPr="00857221" w:rsidRDefault="00B16B89" w:rsidP="00B16B89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 xml:space="preserve">Roofing </w:t>
            </w:r>
          </w:p>
          <w:p w:rsidR="00C97737" w:rsidRPr="00C97737" w:rsidRDefault="00C97737" w:rsidP="00C97737">
            <w:pPr>
              <w:rPr>
                <w:b/>
                <w:sz w:val="24"/>
                <w:szCs w:val="24"/>
                <w:u w:val="single"/>
              </w:rPr>
            </w:pPr>
            <w:r w:rsidRPr="00C97737">
              <w:rPr>
                <w:b/>
                <w:sz w:val="24"/>
                <w:szCs w:val="24"/>
                <w:u w:val="single"/>
              </w:rPr>
              <w:t>Construction Support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Errand runner for build sites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Help organize construction pavilion and tool trailers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Seek donation of building materials and tools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Seek and prepare meals for build site volunteers</w:t>
            </w:r>
          </w:p>
          <w:p w:rsidR="009C2B3D" w:rsidRPr="00097A76" w:rsidRDefault="009C2B3D" w:rsidP="00097A76">
            <w:pPr>
              <w:ind w:left="360"/>
              <w:rPr>
                <w:sz w:val="16"/>
                <w:szCs w:val="16"/>
              </w:rPr>
            </w:pPr>
          </w:p>
          <w:p w:rsidR="00C97737" w:rsidRPr="00C97737" w:rsidRDefault="00C97737" w:rsidP="00C97737">
            <w:pPr>
              <w:rPr>
                <w:sz w:val="16"/>
                <w:szCs w:val="16"/>
              </w:rPr>
            </w:pPr>
          </w:p>
          <w:p w:rsidR="00C97737" w:rsidRPr="00C97737" w:rsidRDefault="00C97737" w:rsidP="00C97737">
            <w:pPr>
              <w:pStyle w:val="ListParagraph"/>
              <w:rPr>
                <w:sz w:val="16"/>
                <w:szCs w:val="16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C97737" w:rsidRDefault="00C97737" w:rsidP="00C97737">
            <w:pPr>
              <w:rPr>
                <w:b/>
                <w:u w:val="single"/>
              </w:rPr>
            </w:pPr>
            <w:r w:rsidRPr="00C97737">
              <w:rPr>
                <w:b/>
                <w:u w:val="single"/>
              </w:rPr>
              <w:t>Homeowner Involvement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Recruit future home owners</w:t>
            </w:r>
          </w:p>
          <w:p w:rsidR="00C97737" w:rsidRPr="00857221" w:rsidRDefault="00C97737" w:rsidP="00C97737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Serve as a “family partner”</w:t>
            </w:r>
          </w:p>
          <w:p w:rsidR="00C97737" w:rsidRPr="00857221" w:rsidRDefault="009C2B3D" w:rsidP="00C97737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Help setup and conduct “HOME information” meetings</w:t>
            </w:r>
          </w:p>
          <w:p w:rsidR="009C2B3D" w:rsidRPr="00857221" w:rsidRDefault="009C2B3D" w:rsidP="00C97737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Help setup and conduct “pop up” info events</w:t>
            </w:r>
          </w:p>
          <w:p w:rsidR="009C2B3D" w:rsidRDefault="009C2B3D" w:rsidP="009C2B3D">
            <w:pPr>
              <w:pStyle w:val="ListParagraph"/>
              <w:rPr>
                <w:sz w:val="16"/>
                <w:szCs w:val="16"/>
              </w:rPr>
            </w:pPr>
          </w:p>
          <w:p w:rsidR="009C2B3D" w:rsidRDefault="009C2B3D" w:rsidP="009C2B3D">
            <w:pPr>
              <w:rPr>
                <w:b/>
                <w:u w:val="single"/>
              </w:rPr>
            </w:pPr>
            <w:r w:rsidRPr="009C2B3D">
              <w:rPr>
                <w:b/>
                <w:u w:val="single"/>
              </w:rPr>
              <w:t>Friend Raising</w:t>
            </w:r>
          </w:p>
          <w:p w:rsidR="009C2B3D" w:rsidRPr="00857221" w:rsidRDefault="009C2B3D" w:rsidP="009C2B3D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Help setup and conduct “pop up” info events</w:t>
            </w:r>
          </w:p>
          <w:p w:rsidR="009C2B3D" w:rsidRPr="00857221" w:rsidRDefault="009C2B3D" w:rsidP="009C2B3D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Help setup and conduct volunteer recognition activities</w:t>
            </w:r>
          </w:p>
          <w:p w:rsidR="009C2B3D" w:rsidRPr="00857221" w:rsidRDefault="009C2B3D" w:rsidP="009C2B3D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Event photographer</w:t>
            </w:r>
          </w:p>
          <w:p w:rsidR="009C2B3D" w:rsidRPr="00857221" w:rsidRDefault="009C2B3D" w:rsidP="009C2B3D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Social media outreach</w:t>
            </w:r>
          </w:p>
          <w:p w:rsidR="009C2B3D" w:rsidRDefault="009C2B3D" w:rsidP="009C2B3D">
            <w:pPr>
              <w:pStyle w:val="ListParagraph"/>
              <w:rPr>
                <w:sz w:val="16"/>
                <w:szCs w:val="16"/>
              </w:rPr>
            </w:pPr>
          </w:p>
          <w:p w:rsidR="009C2B3D" w:rsidRDefault="009C2B3D" w:rsidP="009C2B3D">
            <w:pPr>
              <w:rPr>
                <w:b/>
                <w:u w:val="single"/>
              </w:rPr>
            </w:pPr>
            <w:r w:rsidRPr="009C2B3D">
              <w:rPr>
                <w:b/>
                <w:u w:val="single"/>
              </w:rPr>
              <w:t>Church relations</w:t>
            </w:r>
          </w:p>
          <w:p w:rsidR="009C2B3D" w:rsidRPr="00857221" w:rsidRDefault="009C2B3D" w:rsidP="00097A76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Help coordinate church relations activities</w:t>
            </w:r>
          </w:p>
          <w:p w:rsidR="009C2B3D" w:rsidRPr="00857221" w:rsidRDefault="009C2B3D" w:rsidP="00097A76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Help coordinate church sponsorship of build projects</w:t>
            </w:r>
          </w:p>
          <w:p w:rsidR="009C2B3D" w:rsidRPr="00857221" w:rsidRDefault="009C2B3D" w:rsidP="00097A76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Encourage activity within your church</w:t>
            </w:r>
          </w:p>
          <w:p w:rsidR="009C2B3D" w:rsidRPr="00857221" w:rsidRDefault="009C2B3D" w:rsidP="00097A76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Be an ambassador for Habitat at your church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Pray for our mission to eradicate poverty housing around the world</w:t>
            </w:r>
          </w:p>
          <w:p w:rsidR="00097A76" w:rsidRDefault="00097A76" w:rsidP="00097A7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Office Work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4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Data entry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4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Update and maintain database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4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Front desk hospitality/general office duties</w:t>
            </w:r>
          </w:p>
          <w:p w:rsidR="00097A76" w:rsidRDefault="00097A76" w:rsidP="00097A76">
            <w:pPr>
              <w:rPr>
                <w:b/>
                <w:u w:val="single"/>
              </w:rPr>
            </w:pPr>
            <w:r w:rsidRPr="00097A76">
              <w:rPr>
                <w:b/>
                <w:u w:val="single"/>
              </w:rPr>
              <w:t>ReStore Support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 xml:space="preserve">Serve as clerk in </w:t>
            </w:r>
            <w:r w:rsidR="00857221">
              <w:rPr>
                <w:color w:val="000000" w:themeColor="text1"/>
                <w:sz w:val="16"/>
                <w:szCs w:val="16"/>
              </w:rPr>
              <w:t xml:space="preserve">the </w:t>
            </w:r>
            <w:r w:rsidRPr="00857221">
              <w:rPr>
                <w:b/>
                <w:color w:val="000000" w:themeColor="text1"/>
                <w:sz w:val="16"/>
                <w:szCs w:val="16"/>
              </w:rPr>
              <w:t>ReStore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Assist with pick up of donations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 xml:space="preserve">Assist with </w:t>
            </w:r>
            <w:r w:rsidR="00857221">
              <w:rPr>
                <w:color w:val="000000" w:themeColor="text1"/>
                <w:sz w:val="16"/>
                <w:szCs w:val="16"/>
              </w:rPr>
              <w:t xml:space="preserve">the </w:t>
            </w:r>
            <w:r w:rsidRPr="00857221">
              <w:rPr>
                <w:color w:val="000000" w:themeColor="text1"/>
                <w:sz w:val="16"/>
                <w:szCs w:val="16"/>
              </w:rPr>
              <w:t xml:space="preserve">receiving area at </w:t>
            </w:r>
            <w:r w:rsidR="00857221">
              <w:rPr>
                <w:color w:val="000000" w:themeColor="text1"/>
                <w:sz w:val="16"/>
                <w:szCs w:val="16"/>
              </w:rPr>
              <w:t xml:space="preserve">the </w:t>
            </w:r>
            <w:r w:rsidRPr="00857221">
              <w:rPr>
                <w:b/>
                <w:color w:val="000000" w:themeColor="text1"/>
                <w:sz w:val="16"/>
                <w:szCs w:val="16"/>
              </w:rPr>
              <w:t>ReStore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 xml:space="preserve">Assist with donation processing at </w:t>
            </w:r>
            <w:r w:rsidR="00857221">
              <w:rPr>
                <w:color w:val="000000" w:themeColor="text1"/>
                <w:sz w:val="16"/>
                <w:szCs w:val="16"/>
              </w:rPr>
              <w:t xml:space="preserve">the </w:t>
            </w:r>
            <w:r w:rsidRPr="00857221">
              <w:rPr>
                <w:b/>
                <w:color w:val="000000" w:themeColor="text1"/>
                <w:sz w:val="16"/>
                <w:szCs w:val="16"/>
              </w:rPr>
              <w:t>Restore</w:t>
            </w:r>
          </w:p>
          <w:p w:rsidR="00097A76" w:rsidRPr="00857221" w:rsidRDefault="00097A76" w:rsidP="00097A76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Assist with setup/upkeep of department</w:t>
            </w:r>
            <w:r w:rsidR="00B16B89" w:rsidRPr="00857221">
              <w:rPr>
                <w:color w:val="000000" w:themeColor="text1"/>
                <w:sz w:val="16"/>
                <w:szCs w:val="16"/>
              </w:rPr>
              <w:t>s</w:t>
            </w:r>
          </w:p>
          <w:p w:rsidR="00B16B89" w:rsidRPr="00857221" w:rsidRDefault="00B16B89" w:rsidP="00097A76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>Assist with soliciting donations and scheduling donation pickup</w:t>
            </w:r>
          </w:p>
          <w:p w:rsidR="00097A76" w:rsidRPr="00097A76" w:rsidRDefault="00097A76" w:rsidP="00097A76">
            <w:pPr>
              <w:pStyle w:val="ListParagraph"/>
              <w:rPr>
                <w:sz w:val="16"/>
                <w:szCs w:val="16"/>
              </w:rPr>
            </w:pPr>
          </w:p>
          <w:p w:rsidR="009C2B3D" w:rsidRPr="009C2B3D" w:rsidRDefault="009C2B3D" w:rsidP="009C2B3D">
            <w:pPr>
              <w:rPr>
                <w:sz w:val="16"/>
                <w:szCs w:val="16"/>
              </w:rPr>
            </w:pPr>
          </w:p>
          <w:p w:rsidR="009C2B3D" w:rsidRPr="009C2B3D" w:rsidRDefault="009C2B3D" w:rsidP="009C2B3D">
            <w:pPr>
              <w:pStyle w:val="ListParagraph"/>
              <w:rPr>
                <w:sz w:val="16"/>
                <w:szCs w:val="16"/>
              </w:rPr>
            </w:pPr>
          </w:p>
          <w:p w:rsidR="00C97737" w:rsidRDefault="00C97737" w:rsidP="0037743C">
            <w:pPr>
              <w:rPr>
                <w:sz w:val="16"/>
                <w:szCs w:val="16"/>
              </w:rPr>
            </w:pPr>
          </w:p>
          <w:p w:rsidR="009C2B3D" w:rsidRPr="00C97737" w:rsidRDefault="009C2B3D" w:rsidP="0037743C">
            <w:pPr>
              <w:rPr>
                <w:sz w:val="16"/>
                <w:szCs w:val="16"/>
              </w:rPr>
            </w:pPr>
          </w:p>
          <w:sdt>
            <w:sdtPr>
              <w:alias w:val="Enter Heading 1:"/>
              <w:tag w:val="Enter Heading 1:"/>
              <w:id w:val="-1833591768"/>
              <w:placeholder>
                <w:docPart w:val="058B7671E2514521A3B0708D62671CD9"/>
              </w:placeholder>
              <w:temporary/>
              <w:showingPlcHdr/>
              <w15:appearance w15:val="hidden"/>
            </w:sdtPr>
            <w:sdtEndPr/>
            <w:sdtContent>
              <w:p w:rsidR="0037743C" w:rsidRDefault="0037743C" w:rsidP="0037743C">
                <w:pPr>
                  <w:pStyle w:val="Heading1"/>
                </w:pPr>
                <w:r>
                  <w:t>Focus on What You Do Best</w:t>
                </w:r>
              </w:p>
            </w:sdtContent>
          </w:sdt>
          <w:sdt>
            <w:sdtPr>
              <w:alias w:val="Enter Body text:"/>
              <w:tag w:val="Enter Body text:"/>
              <w:id w:val="1222253395"/>
              <w:placeholder>
                <w:docPart w:val="220A34F1C61B479585B6FE6B4BC76C4D"/>
              </w:placeholder>
              <w:temporary/>
              <w:showingPlcHdr/>
              <w15:appearance w15:val="hidden"/>
            </w:sdtPr>
            <w:sdtEndPr/>
            <w:sdtContent>
              <w:p w:rsidR="0037743C" w:rsidRDefault="0037743C" w:rsidP="0037743C">
                <w:r>
                  <w:t>You might try a summary of competitive benefits at left and a brief client success story or some of those glowing testimonials here in the middle.</w:t>
                </w:r>
              </w:p>
            </w:sdtContent>
          </w:sdt>
        </w:tc>
        <w:tc>
          <w:tcPr>
            <w:tcW w:w="4579" w:type="dxa"/>
            <w:tcMar>
              <w:left w:w="432" w:type="dxa"/>
            </w:tcMar>
          </w:tcPr>
          <w:p w:rsidR="0037743C" w:rsidRDefault="0037743C">
            <w:pPr>
              <w:pStyle w:val="Heading2"/>
            </w:pPr>
          </w:p>
          <w:p w:rsidR="0037743C" w:rsidRPr="00857221" w:rsidRDefault="003B5923">
            <w:pPr>
              <w:rPr>
                <w:color w:val="000000" w:themeColor="text1"/>
              </w:rPr>
            </w:pPr>
            <w:r w:rsidRPr="00857221">
              <w:rPr>
                <w:color w:val="000000" w:themeColor="text1"/>
              </w:rPr>
              <w:t xml:space="preserve">No experience is necessary to volunteer on our work sites; although we love our skilled construction volunteers too! There are many tasks that only require a willingness to learn and work with others.  </w:t>
            </w:r>
            <w:r w:rsidR="00B16B89" w:rsidRPr="00857221">
              <w:rPr>
                <w:color w:val="000000" w:themeColor="text1"/>
              </w:rPr>
              <w:t>On-site construction is the most popular of Habitat’s volunteer opportunities.  We make every effort to incorporate all volunteers regardless of skill; however, you must be at least 16 years old to work on an active construction site.  Grab a hammer and join in!</w:t>
            </w:r>
          </w:p>
          <w:p w:rsidR="0037743C" w:rsidRPr="00B16B89" w:rsidRDefault="00B16B89" w:rsidP="00A01D2E">
            <w:pPr>
              <w:pStyle w:val="Heading2"/>
              <w:rPr>
                <w:u w:val="single"/>
              </w:rPr>
            </w:pPr>
            <w:r w:rsidRPr="00B16B89">
              <w:rPr>
                <w:u w:val="single"/>
              </w:rPr>
              <w:t>Where Do I sign up?</w:t>
            </w:r>
          </w:p>
          <w:p w:rsidR="0037743C" w:rsidRDefault="00B16B89" w:rsidP="00A01D2E">
            <w:pPr>
              <w:rPr>
                <w:color w:val="00B0F0"/>
                <w:sz w:val="16"/>
                <w:szCs w:val="16"/>
              </w:rPr>
            </w:pPr>
            <w:r w:rsidRPr="00857221">
              <w:rPr>
                <w:color w:val="000000" w:themeColor="text1"/>
                <w:sz w:val="16"/>
                <w:szCs w:val="16"/>
              </w:rPr>
              <w:t xml:space="preserve">Individuals may sign up by calling (352) 567-1444 or emailing Jere Ferguson at </w:t>
            </w:r>
            <w:hyperlink r:id="rId17" w:history="1">
              <w:r w:rsidRPr="00B16B89">
                <w:rPr>
                  <w:rStyle w:val="Hyperlink"/>
                  <w:color w:val="00B0F0"/>
                  <w:sz w:val="16"/>
                  <w:szCs w:val="16"/>
                </w:rPr>
                <w:t>jferguson@habitatpasco.org</w:t>
              </w:r>
            </w:hyperlink>
          </w:p>
          <w:p w:rsidR="00B16B89" w:rsidRPr="00B16B89" w:rsidRDefault="00B16B89" w:rsidP="00A01D2E">
            <w:pPr>
              <w:rPr>
                <w:b/>
                <w:sz w:val="16"/>
                <w:szCs w:val="16"/>
              </w:rPr>
            </w:pPr>
            <w:r w:rsidRPr="00B16B89">
              <w:rPr>
                <w:b/>
                <w:sz w:val="16"/>
                <w:szCs w:val="16"/>
              </w:rPr>
              <w:t>Groups that would like to reserve a build day should contact our office 30 days in advance minimum</w:t>
            </w:r>
          </w:p>
          <w:sdt>
            <w:sdtPr>
              <w:alias w:val="Enter Heading 1:"/>
              <w:tag w:val="Enter Heading 1:"/>
              <w:id w:val="-1175949836"/>
              <w:placeholder>
                <w:docPart w:val="D06470867BA747099CBC48727410B182"/>
              </w:placeholder>
              <w:temporary/>
              <w:showingPlcHdr/>
              <w15:appearance w15:val="hidden"/>
            </w:sdtPr>
            <w:sdtEndPr/>
            <w:sdtContent>
              <w:p w:rsidR="0037743C" w:rsidRDefault="0037743C">
                <w:pPr>
                  <w:pStyle w:val="Heading1"/>
                </w:pPr>
                <w:r w:rsidRPr="003B5923">
                  <w:rPr>
                    <w:color w:val="00B0F0"/>
                  </w:rPr>
                  <w:t>Contact Us</w:t>
                </w:r>
              </w:p>
            </w:sdtContent>
          </w:sdt>
          <w:sdt>
            <w:sdtPr>
              <w:id w:val="883065717"/>
              <w:placeholder>
                <w:docPart w:val="2E50171610894888A8B5B321E50A002E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:rsidR="0037743C" w:rsidRPr="007B03D6" w:rsidRDefault="00C779FB" w:rsidP="007B03D6">
                <w:pPr>
                  <w:pStyle w:val="ContactInfo"/>
                </w:pPr>
                <w:r>
                  <w:t>Habitat for Humanity of East and Central Pasco County</w:t>
                </w:r>
              </w:p>
            </w:sdtContent>
          </w:sdt>
          <w:sdt>
            <w:sdtPr>
              <w:alias w:val="Enter Street Address City, ST ZIP Code:"/>
              <w:tag w:val="Enter Street Address City, ST ZIP Code:"/>
              <w:id w:val="-325672729"/>
              <w:placeholder>
                <w:docPart w:val="CE9C8A61411143B4B7681442A4DE1590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37743C" w:rsidRPr="007B03D6" w:rsidRDefault="00C779FB">
                <w:pPr>
                  <w:pStyle w:val="ContactInfo"/>
                </w:pPr>
                <w:r>
                  <w:t>37220 Meridian Ave, Dade City, FL 33525</w:t>
                </w:r>
              </w:p>
            </w:sdtContent>
          </w:sdt>
          <w:p w:rsidR="0037743C" w:rsidRDefault="003B5923">
            <w:pPr>
              <w:pStyle w:val="ContactInfo"/>
            </w:pPr>
            <w:r>
              <w:t>(352) 567-1444</w:t>
            </w:r>
            <w:bookmarkStart w:id="0" w:name="_GoBack"/>
            <w:bookmarkEnd w:id="0"/>
          </w:p>
          <w:p w:rsidR="0037743C" w:rsidRDefault="003B5923">
            <w:pPr>
              <w:pStyle w:val="ContactInfo"/>
            </w:pPr>
            <w:r>
              <w:t>volunteer@habitatpasco.org</w:t>
            </w:r>
          </w:p>
          <w:p w:rsidR="0037743C" w:rsidRDefault="003B5923" w:rsidP="003B5923">
            <w:pPr>
              <w:pStyle w:val="Website"/>
            </w:pPr>
            <w:r w:rsidRPr="003B5923">
              <w:rPr>
                <w:color w:val="00B0F0"/>
              </w:rPr>
              <w:t>www.habitatpasco.org</w:t>
            </w:r>
          </w:p>
        </w:tc>
      </w:tr>
    </w:tbl>
    <w:p w:rsidR="00ED7C90" w:rsidRPr="00097A76" w:rsidRDefault="00ED7C90" w:rsidP="00097A76">
      <w:pPr>
        <w:pStyle w:val="Subtitle"/>
      </w:pPr>
    </w:p>
    <w:sectPr w:rsidR="00ED7C90" w:rsidRPr="00097A76" w:rsidSect="00CD4ED2">
      <w:headerReference w:type="default" r:id="rId18"/>
      <w:headerReference w:type="first" r:id="rId19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CE" w:rsidRDefault="00484CCE" w:rsidP="0037743C">
      <w:pPr>
        <w:spacing w:after="0" w:line="240" w:lineRule="auto"/>
      </w:pPr>
      <w:r>
        <w:separator/>
      </w:r>
    </w:p>
  </w:endnote>
  <w:endnote w:type="continuationSeparator" w:id="0">
    <w:p w:rsidR="00484CCE" w:rsidRDefault="00484CC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CE" w:rsidRDefault="00484CCE" w:rsidP="0037743C">
      <w:pPr>
        <w:spacing w:after="0" w:line="240" w:lineRule="auto"/>
      </w:pPr>
      <w:r>
        <w:separator/>
      </w:r>
    </w:p>
  </w:footnote>
  <w:footnote w:type="continuationSeparator" w:id="0">
    <w:p w:rsidR="00484CCE" w:rsidRDefault="00484CCE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1BBFA51F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4c661a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2318B67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3C48E270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4c661a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4c661a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4c661a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E63A59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CB38" w:themeColor="accent1"/>
      </w:rPr>
    </w:lvl>
  </w:abstractNum>
  <w:abstractNum w:abstractNumId="10" w15:restartNumberingAfterBreak="0">
    <w:nsid w:val="00D92285"/>
    <w:multiLevelType w:val="hybridMultilevel"/>
    <w:tmpl w:val="15ACE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3A3A9A"/>
    <w:multiLevelType w:val="hybridMultilevel"/>
    <w:tmpl w:val="001A4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716940"/>
    <w:multiLevelType w:val="hybridMultilevel"/>
    <w:tmpl w:val="414A2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DF3CEE"/>
    <w:multiLevelType w:val="hybridMultilevel"/>
    <w:tmpl w:val="E0328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5A97"/>
    <w:multiLevelType w:val="hybridMultilevel"/>
    <w:tmpl w:val="4F701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C32E2"/>
    <w:multiLevelType w:val="hybridMultilevel"/>
    <w:tmpl w:val="83908B16"/>
    <w:lvl w:ilvl="0" w:tplc="9BCA0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D671B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F44DA"/>
    <w:multiLevelType w:val="hybridMultilevel"/>
    <w:tmpl w:val="4B56A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60A3C"/>
    <w:multiLevelType w:val="hybridMultilevel"/>
    <w:tmpl w:val="C0EC9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807D8"/>
    <w:multiLevelType w:val="hybridMultilevel"/>
    <w:tmpl w:val="D5A4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186874"/>
    <w:multiLevelType w:val="hybridMultilevel"/>
    <w:tmpl w:val="18B65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396138"/>
    <w:multiLevelType w:val="hybridMultilevel"/>
    <w:tmpl w:val="F48E8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20"/>
  </w:num>
  <w:num w:numId="16">
    <w:abstractNumId w:val="11"/>
  </w:num>
  <w:num w:numId="17">
    <w:abstractNumId w:val="10"/>
  </w:num>
  <w:num w:numId="18">
    <w:abstractNumId w:val="19"/>
  </w:num>
  <w:num w:numId="19">
    <w:abstractNumId w:val="15"/>
  </w:num>
  <w:num w:numId="20">
    <w:abstractNumId w:val="13"/>
  </w:num>
  <w:num w:numId="21">
    <w:abstractNumId w:val="18"/>
  </w:num>
  <w:num w:numId="22">
    <w:abstractNumId w:val="21"/>
  </w:num>
  <w:num w:numId="23">
    <w:abstractNumId w:val="12"/>
  </w:num>
  <w:num w:numId="24">
    <w:abstractNumId w:val="1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D4E"/>
    <w:rsid w:val="00016C11"/>
    <w:rsid w:val="000425F6"/>
    <w:rsid w:val="00075279"/>
    <w:rsid w:val="00097A76"/>
    <w:rsid w:val="00152C72"/>
    <w:rsid w:val="002746B3"/>
    <w:rsid w:val="002F5ECB"/>
    <w:rsid w:val="003309C2"/>
    <w:rsid w:val="0037743C"/>
    <w:rsid w:val="003B5923"/>
    <w:rsid w:val="003E1E9B"/>
    <w:rsid w:val="00425687"/>
    <w:rsid w:val="004565B5"/>
    <w:rsid w:val="00484CCE"/>
    <w:rsid w:val="00555FE1"/>
    <w:rsid w:val="005F496D"/>
    <w:rsid w:val="00632BB1"/>
    <w:rsid w:val="00636FE2"/>
    <w:rsid w:val="006545EE"/>
    <w:rsid w:val="0069002D"/>
    <w:rsid w:val="00704FD6"/>
    <w:rsid w:val="00712321"/>
    <w:rsid w:val="007327A6"/>
    <w:rsid w:val="00751AA2"/>
    <w:rsid w:val="007B03D6"/>
    <w:rsid w:val="007C70E3"/>
    <w:rsid w:val="00857221"/>
    <w:rsid w:val="009C2B3D"/>
    <w:rsid w:val="00A01D2E"/>
    <w:rsid w:val="00A64652"/>
    <w:rsid w:val="00A92C80"/>
    <w:rsid w:val="00B16B89"/>
    <w:rsid w:val="00C779FB"/>
    <w:rsid w:val="00C97737"/>
    <w:rsid w:val="00CA1864"/>
    <w:rsid w:val="00CD4ED2"/>
    <w:rsid w:val="00CE1E3B"/>
    <w:rsid w:val="00D2631E"/>
    <w:rsid w:val="00D91EF3"/>
    <w:rsid w:val="00DC332A"/>
    <w:rsid w:val="00E13D4E"/>
    <w:rsid w:val="00E20654"/>
    <w:rsid w:val="00E36671"/>
    <w:rsid w:val="00E75E55"/>
    <w:rsid w:val="00E938FB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C13CDD"/>
  <w15:chartTrackingRefBased/>
  <w15:docId w15:val="{E25A200E-E00D-4364-9CD4-92E5E932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4D671B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4D671B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D671B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4D671B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4D671B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4D671B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4D671B" w:themeColor="accent1" w:themeShade="80"/>
        <w:left w:val="single" w:sz="2" w:space="20" w:color="4D671B" w:themeColor="accent1" w:themeShade="80"/>
        <w:bottom w:val="single" w:sz="2" w:space="24" w:color="4D671B" w:themeColor="accent1" w:themeShade="80"/>
        <w:right w:val="single" w:sz="2" w:space="20" w:color="4D671B" w:themeColor="accent1" w:themeShade="80"/>
      </w:pBdr>
      <w:shd w:val="clear" w:color="auto" w:fill="4D671B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4D671B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455F51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4D671B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4D671B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4D671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4C661A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4D671B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4D671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D671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D671B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2D8CA7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4D671B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jferguson@habitatpasco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%201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CA65E71A7840CDA995E1FC592E3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F1F05-6159-45C8-A2D0-39743956F11B}"/>
      </w:docPartPr>
      <w:docPartBody>
        <w:p w:rsidR="00DF496C" w:rsidRDefault="00364E7D">
          <w:pPr>
            <w:pStyle w:val="F5CA65E71A7840CDA995E1FC592E3381"/>
          </w:pPr>
          <w:r w:rsidRPr="007B03D6">
            <w:t>Company Name</w:t>
          </w:r>
        </w:p>
      </w:docPartBody>
    </w:docPart>
    <w:docPart>
      <w:docPartPr>
        <w:name w:val="1D96238710C2406183F2A6B8877FD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FAC25-B5BF-415F-8C67-7B270C6E6F2E}"/>
      </w:docPartPr>
      <w:docPartBody>
        <w:p w:rsidR="00DF496C" w:rsidRDefault="00364E7D">
          <w:pPr>
            <w:pStyle w:val="1D96238710C2406183F2A6B8877FD705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  <w:docPart>
      <w:docPartPr>
        <w:name w:val="058B7671E2514521A3B0708D62671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5D4E1-7E7D-436B-80FB-935030D89F0B}"/>
      </w:docPartPr>
      <w:docPartBody>
        <w:p w:rsidR="00DF496C" w:rsidRDefault="00364E7D">
          <w:pPr>
            <w:pStyle w:val="058B7671E2514521A3B0708D62671CD9"/>
          </w:pPr>
          <w:r>
            <w:t>Focus on What You Do Best</w:t>
          </w:r>
        </w:p>
      </w:docPartBody>
    </w:docPart>
    <w:docPart>
      <w:docPartPr>
        <w:name w:val="220A34F1C61B479585B6FE6B4BC76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EC4A-E1FF-4510-8C4E-F44BB6681A29}"/>
      </w:docPartPr>
      <w:docPartBody>
        <w:p w:rsidR="00DF496C" w:rsidRDefault="00364E7D">
          <w:pPr>
            <w:pStyle w:val="220A34F1C61B479585B6FE6B4BC76C4D"/>
          </w:pPr>
          <w:r>
            <w:t>You might try a summary of competitive benefits at left and a brief client success story or some of those glowing testimonials here in the middle.</w:t>
          </w:r>
        </w:p>
      </w:docPartBody>
    </w:docPart>
    <w:docPart>
      <w:docPartPr>
        <w:name w:val="D06470867BA747099CBC48727410B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68C6E-50A6-4673-B852-F65B9DCA20E7}"/>
      </w:docPartPr>
      <w:docPartBody>
        <w:p w:rsidR="00DF496C" w:rsidRDefault="00364E7D">
          <w:pPr>
            <w:pStyle w:val="D06470867BA747099CBC48727410B182"/>
          </w:pPr>
          <w:r>
            <w:t>Contact Us</w:t>
          </w:r>
        </w:p>
      </w:docPartBody>
    </w:docPart>
    <w:docPart>
      <w:docPartPr>
        <w:name w:val="2E50171610894888A8B5B321E50A0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ADD32-AC79-4C21-A372-077200BCE271}"/>
      </w:docPartPr>
      <w:docPartBody>
        <w:p w:rsidR="00DF496C" w:rsidRDefault="00364E7D">
          <w:pPr>
            <w:pStyle w:val="2E50171610894888A8B5B321E50A002E"/>
          </w:pPr>
          <w:r w:rsidRPr="007B03D6">
            <w:t>Company Name</w:t>
          </w:r>
        </w:p>
      </w:docPartBody>
    </w:docPart>
    <w:docPart>
      <w:docPartPr>
        <w:name w:val="CE9C8A61411143B4B7681442A4DE1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80218-A6DD-4837-BB86-D040849043BC}"/>
      </w:docPartPr>
      <w:docPartBody>
        <w:p w:rsidR="00DF496C" w:rsidRDefault="00364E7D">
          <w:pPr>
            <w:pStyle w:val="CE9C8A61411143B4B7681442A4DE1590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7D"/>
    <w:rsid w:val="00364E7D"/>
    <w:rsid w:val="00DB2FDB"/>
    <w:rsid w:val="00DF496C"/>
    <w:rsid w:val="00EE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2CF985EE164203A4323C9A93076BD4">
    <w:name w:val="042CF985EE164203A4323C9A93076BD4"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79237A5A9F034A408EC83FADCFB0E721">
    <w:name w:val="79237A5A9F034A408EC83FADCFB0E721"/>
  </w:style>
  <w:style w:type="paragraph" w:customStyle="1" w:styleId="F5CA65E71A7840CDA995E1FC592E3381">
    <w:name w:val="F5CA65E71A7840CDA995E1FC592E3381"/>
  </w:style>
  <w:style w:type="paragraph" w:customStyle="1" w:styleId="1D96238710C2406183F2A6B8877FD705">
    <w:name w:val="1D96238710C2406183F2A6B8877FD705"/>
  </w:style>
  <w:style w:type="paragraph" w:customStyle="1" w:styleId="C1613327EC994F658D4941F3202F7CCB">
    <w:name w:val="C1613327EC994F658D4941F3202F7CCB"/>
  </w:style>
  <w:style w:type="paragraph" w:customStyle="1" w:styleId="CAFA06049B994C96BBE675FB01E51863">
    <w:name w:val="CAFA06049B994C96BBE675FB01E51863"/>
  </w:style>
  <w:style w:type="paragraph" w:customStyle="1" w:styleId="A6F1019889F94670BBF1B365653C0708">
    <w:name w:val="A6F1019889F94670BBF1B365653C0708"/>
  </w:style>
  <w:style w:type="paragraph" w:customStyle="1" w:styleId="608CB27090C041C9A400AE7F7548CBAE">
    <w:name w:val="608CB27090C041C9A400AE7F7548CBAE"/>
  </w:style>
  <w:style w:type="paragraph" w:customStyle="1" w:styleId="4A5920E7944241C58C1771CFCBCEF45E">
    <w:name w:val="4A5920E7944241C58C1771CFCBCEF45E"/>
  </w:style>
  <w:style w:type="paragraph" w:customStyle="1" w:styleId="893F292B54FF4406B7C532D813CFB18E">
    <w:name w:val="893F292B54FF4406B7C532D813CFB18E"/>
  </w:style>
  <w:style w:type="paragraph" w:customStyle="1" w:styleId="FBC869ED006246CAAF71C45F8026E069">
    <w:name w:val="FBC869ED006246CAAF71C45F8026E069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eastAsia="ja-JP"/>
      <w14:ligatures w14:val="standard"/>
    </w:rPr>
  </w:style>
  <w:style w:type="paragraph" w:customStyle="1" w:styleId="CA74427D60A04ABC9870D4C257AC70C6">
    <w:name w:val="CA74427D60A04ABC9870D4C257AC70C6"/>
  </w:style>
  <w:style w:type="paragraph" w:customStyle="1" w:styleId="B9623EDF3F184CEEBA00E6D3D2950D7D">
    <w:name w:val="B9623EDF3F184CEEBA00E6D3D2950D7D"/>
  </w:style>
  <w:style w:type="paragraph" w:customStyle="1" w:styleId="058B7671E2514521A3B0708D62671CD9">
    <w:name w:val="058B7671E2514521A3B0708D62671CD9"/>
  </w:style>
  <w:style w:type="paragraph" w:customStyle="1" w:styleId="220A34F1C61B479585B6FE6B4BC76C4D">
    <w:name w:val="220A34F1C61B479585B6FE6B4BC76C4D"/>
  </w:style>
  <w:style w:type="paragraph" w:customStyle="1" w:styleId="5AC674808E24429996765D5FF122C5DD">
    <w:name w:val="5AC674808E24429996765D5FF122C5DD"/>
  </w:style>
  <w:style w:type="paragraph" w:customStyle="1" w:styleId="0377F502E77F4D0EAF1F74C6D4CAAFD4">
    <w:name w:val="0377F502E77F4D0EAF1F74C6D4CAAFD4"/>
  </w:style>
  <w:style w:type="paragraph" w:customStyle="1" w:styleId="736EF804A41B422391AC4064B76EF008">
    <w:name w:val="736EF804A41B422391AC4064B76EF008"/>
  </w:style>
  <w:style w:type="paragraph" w:customStyle="1" w:styleId="383883FCD8604AA8845E08F759F745BF">
    <w:name w:val="383883FCD8604AA8845E08F759F745BF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02FE393A361A4867AB9E41ABEB30920C">
    <w:name w:val="02FE393A361A4867AB9E41ABEB30920C"/>
  </w:style>
  <w:style w:type="paragraph" w:customStyle="1" w:styleId="D06470867BA747099CBC48727410B182">
    <w:name w:val="D06470867BA747099CBC48727410B182"/>
  </w:style>
  <w:style w:type="paragraph" w:customStyle="1" w:styleId="2E50171610894888A8B5B321E50A002E">
    <w:name w:val="2E50171610894888A8B5B321E50A002E"/>
  </w:style>
  <w:style w:type="paragraph" w:customStyle="1" w:styleId="CE9C8A61411143B4B7681442A4DE1590">
    <w:name w:val="CE9C8A61411143B4B7681442A4DE1590"/>
  </w:style>
  <w:style w:type="paragraph" w:customStyle="1" w:styleId="98D2AF8A4E9D42DBBE3E3DBFE0C147C1">
    <w:name w:val="98D2AF8A4E9D42DBBE3E3DBFE0C147C1"/>
  </w:style>
  <w:style w:type="paragraph" w:customStyle="1" w:styleId="A03E72DF50934CE5B17FC38E45006A05">
    <w:name w:val="A03E72DF50934CE5B17FC38E45006A05"/>
  </w:style>
  <w:style w:type="paragraph" w:customStyle="1" w:styleId="A18CF0B311744C969889A89D7B188CDE">
    <w:name w:val="A18CF0B311744C969889A89D7B188C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wp14"&gt;&lt;w:body&gt;&lt;w:p w:rsidR="00000000" w:rsidRDefault="00152C72"&gt;&lt;w:r&gt;&lt;w:t&gt;Habitat for Humanity of East and Central Pasco County&lt;/w:t&gt;&lt;/w:r&gt;&lt;/w:p&gt;&lt;w:sectPr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w:val="34"/&gt;&lt;w:semiHidden/&gt;&lt;w:unhideWhenUsed/&gt;&lt;w:qFormat/&gt;&lt;w:rsid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w:val="10"/&gt;&lt;/w:num&gt;&lt;/w:numbering&gt;&lt;/pkg:xmlData&gt;&lt;/pkg:part&gt;&lt;/pkg:package&gt;
</CustomerName>
    <CompanyName/>
    <SenderAddress/>
    <Address/>
  </employee>
</employe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33C86BF-7F66-46E1-8B7D-A7E638195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101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laptop 1</dc:creator>
  <cp:keywords>37220 Meridian Ave, Dade City, FL 33525</cp:keywords>
  <cp:lastModifiedBy>Jere Ferguson</cp:lastModifiedBy>
  <cp:revision>3</cp:revision>
  <cp:lastPrinted>2018-05-30T18:05:00Z</cp:lastPrinted>
  <dcterms:created xsi:type="dcterms:W3CDTF">2018-05-30T16:28:00Z</dcterms:created>
  <dcterms:modified xsi:type="dcterms:W3CDTF">2019-05-28T13:58:00Z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